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926F6" w:rsidRDefault="00A77EB4" w:rsidP="00A77EB4">
      <w:pPr>
        <w:pStyle w:val="Heading1"/>
      </w:pPr>
      <w:r>
        <w:t>Name:</w:t>
      </w:r>
      <w:r w:rsidR="00ED7F43">
        <w:t xml:space="preserve"> </w:t>
      </w:r>
    </w:p>
    <w:p w:rsidR="00875F82" w:rsidRDefault="00875F82" w:rsidP="00875F82"/>
    <w:p w:rsidR="00087C57" w:rsidRDefault="00087C57" w:rsidP="00087C57">
      <w:pPr>
        <w:pStyle w:val="Heading1"/>
      </w:pPr>
      <w:r>
        <w:t>Length of Staycation:</w:t>
      </w:r>
    </w:p>
    <w:p w:rsidR="00087C57" w:rsidRPr="00875F82" w:rsidRDefault="00087C57" w:rsidP="00087C57">
      <w:pPr>
        <w:pStyle w:val="ListBullet"/>
        <w:numPr>
          <w:ilvl w:val="0"/>
          <w:numId w:val="0"/>
        </w:numPr>
        <w:ind w:left="216"/>
        <w:rPr>
          <w:sz w:val="16"/>
          <w:szCs w:val="16"/>
        </w:rPr>
      </w:pPr>
      <w:r>
        <w:rPr>
          <w:sz w:val="16"/>
          <w:szCs w:val="16"/>
        </w:rPr>
        <w:t>(how many nights / days?)</w:t>
      </w:r>
    </w:p>
    <w:p w:rsidR="00087C57" w:rsidRDefault="00087C57" w:rsidP="00875F82"/>
    <w:p w:rsidR="00875F82" w:rsidRDefault="00875F82" w:rsidP="00875F82">
      <w:pPr>
        <w:pStyle w:val="Heading1"/>
      </w:pPr>
      <w:r>
        <w:t>Knowledge of the Country</w:t>
      </w:r>
      <w:r w:rsidR="00B53CBC">
        <w:t>/ City / Region</w:t>
      </w:r>
      <w:r>
        <w:t>:</w:t>
      </w:r>
    </w:p>
    <w:p w:rsidR="00875F82" w:rsidRPr="00875F82" w:rsidRDefault="00875F82" w:rsidP="00875F82">
      <w:pPr>
        <w:pStyle w:val="ListBullet"/>
        <w:numPr>
          <w:ilvl w:val="0"/>
          <w:numId w:val="0"/>
        </w:numPr>
        <w:ind w:left="216"/>
        <w:rPr>
          <w:sz w:val="16"/>
          <w:szCs w:val="16"/>
        </w:rPr>
      </w:pPr>
      <w:r>
        <w:rPr>
          <w:sz w:val="16"/>
          <w:szCs w:val="16"/>
        </w:rPr>
        <w:t>(note down areas they are already very familiar with, which you should therefore not recommend)</w:t>
      </w:r>
    </w:p>
    <w:p w:rsidR="00875F82" w:rsidRDefault="00875F82" w:rsidP="00875F82">
      <w:pPr>
        <w:pStyle w:val="ListBullet"/>
        <w:numPr>
          <w:ilvl w:val="0"/>
          <w:numId w:val="0"/>
        </w:numPr>
        <w:ind w:left="216"/>
      </w:pPr>
    </w:p>
    <w:p w:rsidR="00087C57" w:rsidRPr="00A77EB4" w:rsidRDefault="00087C57" w:rsidP="00A77EB4"/>
    <w:p w:rsidR="00F926F6" w:rsidRDefault="00A77EB4">
      <w:pPr>
        <w:pStyle w:val="Heading1"/>
      </w:pPr>
      <w:r>
        <w:t xml:space="preserve">Family Members: </w:t>
      </w:r>
    </w:p>
    <w:p w:rsidR="00875F82" w:rsidRPr="00875F82" w:rsidRDefault="00875F82" w:rsidP="00875F82">
      <w:pPr>
        <w:pStyle w:val="ListBullet"/>
        <w:numPr>
          <w:ilvl w:val="0"/>
          <w:numId w:val="0"/>
        </w:numPr>
        <w:ind w:left="216"/>
        <w:rPr>
          <w:sz w:val="16"/>
          <w:szCs w:val="16"/>
        </w:rPr>
      </w:pPr>
      <w:r>
        <w:rPr>
          <w:sz w:val="16"/>
          <w:szCs w:val="16"/>
        </w:rPr>
        <w:t>(</w:t>
      </w:r>
      <w:r>
        <w:rPr>
          <w:sz w:val="16"/>
          <w:szCs w:val="16"/>
        </w:rPr>
        <w:t>one person only? A couple? A family – if so, how many children and how old are they?</w:t>
      </w:r>
      <w:r>
        <w:rPr>
          <w:sz w:val="16"/>
          <w:szCs w:val="16"/>
        </w:rPr>
        <w:t>)</w:t>
      </w:r>
    </w:p>
    <w:p w:rsidR="00875F82" w:rsidRDefault="00875F82"/>
    <w:p w:rsidR="00087C57" w:rsidRDefault="00087C57"/>
    <w:p w:rsidR="00F926F6" w:rsidRDefault="00A77EB4">
      <w:pPr>
        <w:pStyle w:val="Heading1"/>
      </w:pPr>
      <w:r>
        <w:t>Interests</w:t>
      </w:r>
      <w:r w:rsidR="00875F82">
        <w:t xml:space="preserve"> (Activities):</w:t>
      </w:r>
    </w:p>
    <w:p w:rsidR="00875F82" w:rsidRPr="00875F82" w:rsidRDefault="00875F82" w:rsidP="00875F82">
      <w:pPr>
        <w:pStyle w:val="ListBullet"/>
        <w:numPr>
          <w:ilvl w:val="0"/>
          <w:numId w:val="0"/>
        </w:numPr>
        <w:ind w:left="216"/>
        <w:rPr>
          <w:sz w:val="16"/>
          <w:szCs w:val="16"/>
        </w:rPr>
      </w:pPr>
      <w:r>
        <w:rPr>
          <w:sz w:val="16"/>
          <w:szCs w:val="16"/>
        </w:rPr>
        <w:t>(</w:t>
      </w:r>
      <w:r>
        <w:rPr>
          <w:sz w:val="16"/>
          <w:szCs w:val="16"/>
        </w:rPr>
        <w:t>note down up to ten interests, to help you choose what to do during the staycation e.g. going for walks, general sight-seeing, visiting museums, relaxing at a beach / spa, going shopping, visiting adventure parks etc.)</w:t>
      </w:r>
    </w:p>
    <w:p w:rsidR="00F926F6" w:rsidRDefault="00F926F6"/>
    <w:p w:rsidR="00087C57" w:rsidRDefault="00087C57"/>
    <w:p w:rsidR="00875F82" w:rsidRDefault="00875F82" w:rsidP="00875F82">
      <w:pPr>
        <w:pStyle w:val="Heading1"/>
      </w:pPr>
      <w:r>
        <w:t>Accommodation Preferences</w:t>
      </w:r>
      <w:r>
        <w:t>:</w:t>
      </w:r>
    </w:p>
    <w:p w:rsidR="00875F82" w:rsidRPr="00875F82" w:rsidRDefault="00875F82" w:rsidP="00875F82">
      <w:pPr>
        <w:pStyle w:val="ListBullet"/>
        <w:numPr>
          <w:ilvl w:val="0"/>
          <w:numId w:val="0"/>
        </w:numPr>
        <w:ind w:left="216"/>
        <w:rPr>
          <w:sz w:val="16"/>
          <w:szCs w:val="16"/>
        </w:rPr>
      </w:pPr>
      <w:r>
        <w:rPr>
          <w:sz w:val="16"/>
          <w:szCs w:val="16"/>
        </w:rPr>
        <w:t>(</w:t>
      </w:r>
      <w:r>
        <w:rPr>
          <w:sz w:val="16"/>
          <w:szCs w:val="16"/>
        </w:rPr>
        <w:t xml:space="preserve">e.g. Airbnb, bed and breakfast, camping, budget hotel, luxury hotel, </w:t>
      </w:r>
      <w:proofErr w:type="spellStart"/>
      <w:r>
        <w:rPr>
          <w:sz w:val="16"/>
          <w:szCs w:val="16"/>
        </w:rPr>
        <w:t>couchsurfing</w:t>
      </w:r>
      <w:proofErr w:type="spellEnd"/>
      <w:r>
        <w:rPr>
          <w:sz w:val="16"/>
          <w:szCs w:val="16"/>
        </w:rPr>
        <w:t>)</w:t>
      </w:r>
    </w:p>
    <w:p w:rsidR="00875F82" w:rsidRDefault="00875F82" w:rsidP="00875F82"/>
    <w:p w:rsidR="00087C57" w:rsidRDefault="00087C57" w:rsidP="00875F82"/>
    <w:p w:rsidR="00875F82" w:rsidRDefault="00875F82" w:rsidP="00875F82">
      <w:pPr>
        <w:pStyle w:val="Heading1"/>
      </w:pPr>
      <w:r>
        <w:t xml:space="preserve">Anything Else? </w:t>
      </w:r>
    </w:p>
    <w:p w:rsidR="00875F82" w:rsidRDefault="00875F82" w:rsidP="00875F82">
      <w:pPr>
        <w:pStyle w:val="ListBullet"/>
        <w:numPr>
          <w:ilvl w:val="0"/>
          <w:numId w:val="0"/>
        </w:numPr>
        <w:ind w:left="216"/>
      </w:pPr>
    </w:p>
    <w:sectPr w:rsidR="00875F82">
      <w:headerReference w:type="default" r:id="rId8"/>
      <w:footerReference w:type="default" r:id="rId9"/>
      <w:headerReference w:type="first" r:id="rId10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317FB" w:rsidRDefault="004317FB">
      <w:r>
        <w:separator/>
      </w:r>
    </w:p>
  </w:endnote>
  <w:endnote w:type="continuationSeparator" w:id="0">
    <w:p w:rsidR="004317FB" w:rsidRDefault="00431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ＭＳ 明朝"/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26F6" w:rsidRDefault="001D3646">
    <w:pPr>
      <w:pStyle w:val="Footer"/>
    </w:pPr>
    <w:r>
      <w:rPr>
        <w:lang w:val="en-GB" w:bidi="en-GB"/>
      </w:rPr>
      <w:fldChar w:fldCharType="begin"/>
    </w:r>
    <w:r>
      <w:rPr>
        <w:lang w:val="en-GB" w:bidi="en-GB"/>
      </w:rPr>
      <w:instrText xml:space="preserve"> PAGE   \* MERGEFORMAT </w:instrText>
    </w:r>
    <w:r>
      <w:rPr>
        <w:lang w:val="en-GB" w:bidi="en-GB"/>
      </w:rPr>
      <w:fldChar w:fldCharType="separate"/>
    </w:r>
    <w:r>
      <w:rPr>
        <w:noProof/>
        <w:lang w:val="en-GB" w:bidi="en-GB"/>
      </w:rPr>
      <w:t>0</w:t>
    </w:r>
    <w:r>
      <w:rPr>
        <w:noProof/>
        <w:lang w:val="en-GB" w:bidi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317FB" w:rsidRDefault="004317FB">
      <w:r>
        <w:separator/>
      </w:r>
    </w:p>
  </w:footnote>
  <w:footnote w:type="continuationSeparator" w:id="0">
    <w:p w:rsidR="004317FB" w:rsidRDefault="004317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26F6" w:rsidRDefault="001D3646">
    <w:r>
      <w:rPr>
        <w:noProof/>
        <w:lang w:eastAsia="zh-CN" w:bidi="he-IL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7E680002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26F6" w:rsidRDefault="001D3646"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926F6" w:rsidRDefault="00F926F6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&#13;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:rsidR="00F926F6" w:rsidRDefault="00F926F6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43"/>
    <w:rsid w:val="00087C57"/>
    <w:rsid w:val="001D3646"/>
    <w:rsid w:val="004317FB"/>
    <w:rsid w:val="00875F82"/>
    <w:rsid w:val="00A77EB4"/>
    <w:rsid w:val="00B53CBC"/>
    <w:rsid w:val="00ED7F43"/>
    <w:rsid w:val="00F9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A6AA1"/>
  <w15:chartTrackingRefBased/>
  <w15:docId w15:val="{C32E6DD4-CE4C-EB46-B591-DD9B0FB1F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rmation">
    <w:name w:val="Contact Information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eil/Library/Containers/com.microsoft.Word/Data/Library/Application%20Support/Microsoft/Office/16.0/DTS/en-GB%7bE38137FD-C1EE-9E43-AED1-EA1787DF41C3%7d/%7b05DE4E75-9AD3-6345-BDBA-003E2CEE89B2%7dtf10002074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A20FD-7C4A-4421-9540-98B63E0E8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Bold Resume.dotx</Template>
  <TotalTime>16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5</cp:revision>
  <dcterms:created xsi:type="dcterms:W3CDTF">2020-06-30T06:02:00Z</dcterms:created>
  <dcterms:modified xsi:type="dcterms:W3CDTF">2020-06-30T06:18:00Z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TF10002018</vt:lpwstr>
  </property>
</Properties>
</file>